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AC571" w14:textId="6DA6EF63" w:rsidR="00FC60CE" w:rsidRDefault="00AD0B8B" w:rsidP="00FC60C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D827F06" w14:textId="25549471" w:rsidR="00FC60CE" w:rsidRDefault="00FC60CE" w:rsidP="00FC6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E639A8">
        <w:rPr>
          <w:rFonts w:ascii="Times New Roman" w:hAnsi="Times New Roman" w:cs="Times New Roman"/>
        </w:rPr>
        <w:t>2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do zaproszenia do składania ofert</w:t>
      </w:r>
    </w:p>
    <w:p w14:paraId="243DF319" w14:textId="77A3B91B" w:rsidR="00FC60CE" w:rsidRDefault="00FC60CE" w:rsidP="00FC60CE">
      <w:pPr>
        <w:rPr>
          <w:rFonts w:ascii="Times New Roman" w:hAnsi="Times New Roman" w:cs="Times New Roman"/>
        </w:rPr>
      </w:pPr>
    </w:p>
    <w:p w14:paraId="5F013565" w14:textId="462C3DDB" w:rsidR="00FC60CE" w:rsidRDefault="00FC60CE" w:rsidP="00FC60CE">
      <w:pPr>
        <w:jc w:val="center"/>
        <w:rPr>
          <w:rFonts w:ascii="Times New Roman" w:hAnsi="Times New Roman" w:cs="Times New Roman"/>
          <w:b/>
          <w:bCs/>
        </w:rPr>
      </w:pPr>
      <w:r w:rsidRPr="00FC60CE">
        <w:rPr>
          <w:rFonts w:ascii="Times New Roman" w:hAnsi="Times New Roman" w:cs="Times New Roman"/>
          <w:b/>
          <w:bCs/>
        </w:rPr>
        <w:t>Oświadczenie o braku podstaw do wykluczenia</w:t>
      </w:r>
    </w:p>
    <w:p w14:paraId="2A4DCF87" w14:textId="061F4723" w:rsidR="00FC60CE" w:rsidRDefault="00FC60CE" w:rsidP="00FC60CE">
      <w:pPr>
        <w:jc w:val="center"/>
        <w:rPr>
          <w:rFonts w:ascii="Times New Roman" w:hAnsi="Times New Roman" w:cs="Times New Roman"/>
          <w:b/>
          <w:bCs/>
        </w:rPr>
      </w:pPr>
    </w:p>
    <w:p w14:paraId="78F8BC10" w14:textId="42F7CCD1" w:rsidR="00FC60CE" w:rsidRDefault="00FC60CE" w:rsidP="00FC60C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Wykonawca: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4394"/>
        <w:gridCol w:w="4001"/>
      </w:tblGrid>
      <w:tr w:rsidR="00FC60CE" w14:paraId="48B153C3" w14:textId="77777777" w:rsidTr="00FC60CE">
        <w:tc>
          <w:tcPr>
            <w:tcW w:w="817" w:type="dxa"/>
          </w:tcPr>
          <w:p w14:paraId="2166D275" w14:textId="31B4CD25" w:rsidR="00FC60CE" w:rsidRP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  <w:r w:rsidRPr="00FC60CE"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4394" w:type="dxa"/>
          </w:tcPr>
          <w:p w14:paraId="0BEEA3CC" w14:textId="77777777" w:rsid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Nazwa(y) Wykonawcy(ów) </w:t>
            </w:r>
          </w:p>
          <w:p w14:paraId="00A4877B" w14:textId="213BBDD7" w:rsidR="00FC60CE" w:rsidRP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</w:tcPr>
          <w:p w14:paraId="42EE3D45" w14:textId="08C131D0" w:rsidR="00FC60CE" w:rsidRP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Adres(y) Wykonawcy(ów)</w:t>
            </w:r>
          </w:p>
        </w:tc>
      </w:tr>
      <w:tr w:rsidR="00FC60CE" w14:paraId="1E61FFDF" w14:textId="77777777" w:rsidTr="00FC60CE">
        <w:tc>
          <w:tcPr>
            <w:tcW w:w="817" w:type="dxa"/>
          </w:tcPr>
          <w:p w14:paraId="55E74105" w14:textId="77777777" w:rsidR="00FC60CE" w:rsidRP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0DDA2EAC" w14:textId="77777777" w:rsid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</w:p>
          <w:p w14:paraId="728E573F" w14:textId="77777777" w:rsid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</w:p>
          <w:p w14:paraId="35B5FA3A" w14:textId="77777777" w:rsid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</w:p>
          <w:p w14:paraId="2F3190FC" w14:textId="77777777" w:rsid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</w:p>
          <w:p w14:paraId="10581692" w14:textId="77777777" w:rsid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</w:p>
          <w:p w14:paraId="23B64D36" w14:textId="1B93CE25" w:rsidR="00FC60CE" w:rsidRP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</w:tcPr>
          <w:p w14:paraId="23BCD5C7" w14:textId="77777777" w:rsidR="00FC60CE" w:rsidRP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7795374" w14:textId="76A0B1F4" w:rsidR="00FC60CE" w:rsidRDefault="00FC60CE" w:rsidP="00FC60CE">
      <w:pPr>
        <w:jc w:val="both"/>
        <w:rPr>
          <w:rFonts w:ascii="Times New Roman" w:hAnsi="Times New Roman" w:cs="Times New Roman"/>
          <w:b/>
          <w:bCs/>
        </w:rPr>
      </w:pPr>
    </w:p>
    <w:p w14:paraId="0DD7E317" w14:textId="4126E219" w:rsidR="00FC60CE" w:rsidRDefault="00FC60CE" w:rsidP="00FC60C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Realizacja zadania w projekcie pn. „OTWARTE SZKOŁY OTWOCKA” współfinansowanego w ramach Regionalnego Programu Operacyjnego Województwa Mazowieckiego </w:t>
      </w:r>
      <w:r>
        <w:rPr>
          <w:rFonts w:ascii="Times New Roman" w:hAnsi="Times New Roman" w:cs="Times New Roman"/>
          <w:b/>
          <w:bCs/>
        </w:rPr>
        <w:br/>
        <w:t>na lata 2014-2020</w:t>
      </w:r>
    </w:p>
    <w:p w14:paraId="0BBCAAD5" w14:textId="5FF2675F" w:rsidR="00FC60CE" w:rsidRDefault="00FC60CE" w:rsidP="00FC60CE">
      <w:pPr>
        <w:jc w:val="center"/>
        <w:rPr>
          <w:rFonts w:ascii="Times New Roman" w:hAnsi="Times New Roman" w:cs="Times New Roman"/>
          <w:b/>
          <w:bCs/>
        </w:rPr>
      </w:pPr>
    </w:p>
    <w:p w14:paraId="717497FA" w14:textId="20F74450" w:rsidR="00FC60CE" w:rsidRDefault="00FC60CE" w:rsidP="00FC60CE">
      <w:pPr>
        <w:jc w:val="center"/>
        <w:rPr>
          <w:rFonts w:ascii="Times New Roman" w:hAnsi="Times New Roman" w:cs="Times New Roman"/>
          <w:b/>
          <w:bCs/>
        </w:rPr>
      </w:pPr>
    </w:p>
    <w:p w14:paraId="49047985" w14:textId="0290C8DD" w:rsidR="00FC60CE" w:rsidRDefault="00FC60CE" w:rsidP="00FC60C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OSWIADCZAM, ŻE:</w:t>
      </w:r>
    </w:p>
    <w:p w14:paraId="077686E1" w14:textId="692108E1" w:rsidR="00FC60CE" w:rsidRDefault="00FC60CE" w:rsidP="00FC60CE">
      <w:pPr>
        <w:jc w:val="center"/>
        <w:rPr>
          <w:rFonts w:ascii="Times New Roman" w:hAnsi="Times New Roman" w:cs="Times New Roman"/>
          <w:b/>
          <w:bCs/>
        </w:rPr>
      </w:pPr>
    </w:p>
    <w:p w14:paraId="335E97D7" w14:textId="39061F3A" w:rsidR="00FC60CE" w:rsidRDefault="008B5FEA" w:rsidP="00FC60C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FC60CE">
        <w:rPr>
          <w:rFonts w:ascii="Times New Roman" w:hAnsi="Times New Roman" w:cs="Times New Roman"/>
        </w:rPr>
        <w:t>ie podlegam wykluczeniu z postępowania o udzielenie zamówienia publicznego na podstawie przesłanek o których mowa w pkt. 4.1 zaproszenia do składania ofert.</w:t>
      </w:r>
    </w:p>
    <w:p w14:paraId="342E8E07" w14:textId="790B6261" w:rsidR="00FC60CE" w:rsidRDefault="00FC60CE" w:rsidP="00FC60CE">
      <w:pPr>
        <w:jc w:val="center"/>
        <w:rPr>
          <w:rFonts w:ascii="Times New Roman" w:hAnsi="Times New Roman" w:cs="Times New Roman"/>
        </w:rPr>
      </w:pPr>
    </w:p>
    <w:p w14:paraId="44CA1A26" w14:textId="23C4E6FB" w:rsidR="00FC60CE" w:rsidRDefault="00FC60CE" w:rsidP="00FC60CE">
      <w:pPr>
        <w:jc w:val="center"/>
        <w:rPr>
          <w:rFonts w:ascii="Times New Roman" w:hAnsi="Times New Roman" w:cs="Times New Roman"/>
        </w:rPr>
      </w:pPr>
    </w:p>
    <w:p w14:paraId="53DDF450" w14:textId="04F285B2" w:rsidR="00FC60CE" w:rsidRDefault="00FC60CE" w:rsidP="00FC60CE">
      <w:pPr>
        <w:jc w:val="center"/>
        <w:rPr>
          <w:rFonts w:ascii="Times New Roman" w:hAnsi="Times New Roman" w:cs="Times New Roman"/>
        </w:rPr>
      </w:pPr>
    </w:p>
    <w:p w14:paraId="66FFAEF7" w14:textId="77777777" w:rsidR="00FC60CE" w:rsidRDefault="00FC60CE" w:rsidP="00FC60CE">
      <w:pPr>
        <w:jc w:val="center"/>
        <w:rPr>
          <w:rFonts w:ascii="Times New Roman" w:hAnsi="Times New Roman" w:cs="Times New Roman"/>
        </w:rPr>
      </w:pPr>
    </w:p>
    <w:p w14:paraId="50EB6306" w14:textId="2414E185" w:rsidR="00FC60CE" w:rsidRDefault="00FC60CE" w:rsidP="00FC60C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……………………………………..</w:t>
      </w:r>
    </w:p>
    <w:p w14:paraId="501C695B" w14:textId="4B735D08" w:rsidR="00FC60CE" w:rsidRPr="00FC60CE" w:rsidRDefault="00FC60CE" w:rsidP="00FC60C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(miejscowość i data)</w:t>
      </w:r>
    </w:p>
    <w:sectPr w:rsidR="00FC60CE" w:rsidRPr="00FC60C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68633D" w14:textId="77777777" w:rsidR="00282C29" w:rsidRDefault="00282C29" w:rsidP="00673690">
      <w:pPr>
        <w:spacing w:after="0" w:line="240" w:lineRule="auto"/>
      </w:pPr>
      <w:r>
        <w:separator/>
      </w:r>
    </w:p>
  </w:endnote>
  <w:endnote w:type="continuationSeparator" w:id="0">
    <w:p w14:paraId="099CD309" w14:textId="77777777" w:rsidR="00282C29" w:rsidRDefault="00282C29" w:rsidP="00673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E7174" w14:textId="46BFEDAB" w:rsidR="008E1F63" w:rsidRPr="008E1F63" w:rsidRDefault="008E1F63" w:rsidP="008E1F63">
    <w:pPr>
      <w:pStyle w:val="Stopka"/>
      <w:jc w:val="center"/>
      <w:rPr>
        <w:rFonts w:ascii="Times New Roman" w:hAnsi="Times New Roman" w:cs="Times New Roman"/>
        <w:sz w:val="18"/>
        <w:szCs w:val="18"/>
      </w:rPr>
    </w:pPr>
    <w:r w:rsidRPr="008E1F63">
      <w:rPr>
        <w:rFonts w:ascii="Times New Roman" w:hAnsi="Times New Roman" w:cs="Times New Roman"/>
        <w:sz w:val="18"/>
        <w:szCs w:val="18"/>
      </w:rPr>
      <w:t xml:space="preserve">Projekt „OTWARTE SZKOŁY OTWOCKA” współfinansowany z Europejskiego Funduszu Społecznego </w:t>
    </w:r>
    <w:r>
      <w:rPr>
        <w:rFonts w:ascii="Times New Roman" w:hAnsi="Times New Roman" w:cs="Times New Roman"/>
        <w:sz w:val="18"/>
        <w:szCs w:val="18"/>
      </w:rPr>
      <w:br/>
    </w:r>
    <w:r w:rsidRPr="008E1F63">
      <w:rPr>
        <w:rFonts w:ascii="Times New Roman" w:hAnsi="Times New Roman" w:cs="Times New Roman"/>
        <w:sz w:val="18"/>
        <w:szCs w:val="18"/>
      </w:rPr>
      <w:t>w ramach Regionalnego Programu Operacyjnego Województwa Mazowieckiego na lata 2014-2020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DF3EEF" w14:textId="77777777" w:rsidR="00282C29" w:rsidRDefault="00282C29" w:rsidP="00673690">
      <w:pPr>
        <w:spacing w:after="0" w:line="240" w:lineRule="auto"/>
      </w:pPr>
      <w:r>
        <w:separator/>
      </w:r>
    </w:p>
  </w:footnote>
  <w:footnote w:type="continuationSeparator" w:id="0">
    <w:p w14:paraId="0621868A" w14:textId="77777777" w:rsidR="00282C29" w:rsidRDefault="00282C29" w:rsidP="00673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9F4C0" w14:textId="496B55AF" w:rsidR="00282C29" w:rsidRDefault="00282C29">
    <w:pPr>
      <w:pStyle w:val="Nagwek"/>
    </w:pPr>
    <w:r>
      <w:rPr>
        <w:noProof/>
        <w:lang w:eastAsia="pl-PL"/>
      </w:rPr>
      <w:drawing>
        <wp:inline distT="0" distB="0" distL="0" distR="0" wp14:anchorId="35C2F9CF" wp14:editId="13F64EDF">
          <wp:extent cx="5398770" cy="473710"/>
          <wp:effectExtent l="0" t="0" r="0" b="2540"/>
          <wp:docPr id="1" name="Obraz 1" descr="C:\Users\Justyna\Desktop\logotypy-i-zestawienie-znakow-efs-rozne-rozszerzenia-w-folderze-rar-\LOGOTYPY I ZESTAWIENIA (EFS)\Podstawowe zestawienie poziom z EFS mon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Justyna\Desktop\logotypy-i-zestawienie-znakow-efs-rozne-rozszerzenia-w-folderze-rar-\LOGOTYPY I ZESTAWIENIA (EFS)\Podstawowe zestawienie poziom z EFS mono.jp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8770" cy="473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C5026"/>
    <w:multiLevelType w:val="hybridMultilevel"/>
    <w:tmpl w:val="A1C450B8"/>
    <w:lvl w:ilvl="0" w:tplc="36D619D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A1326"/>
    <w:multiLevelType w:val="hybridMultilevel"/>
    <w:tmpl w:val="B7A822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8228E"/>
    <w:multiLevelType w:val="hybridMultilevel"/>
    <w:tmpl w:val="9EEAF2E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C91673"/>
    <w:multiLevelType w:val="hybridMultilevel"/>
    <w:tmpl w:val="D61C6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65F55"/>
    <w:multiLevelType w:val="hybridMultilevel"/>
    <w:tmpl w:val="06C28AAA"/>
    <w:lvl w:ilvl="0" w:tplc="D864282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14003"/>
    <w:multiLevelType w:val="hybridMultilevel"/>
    <w:tmpl w:val="00B6B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879A5"/>
    <w:multiLevelType w:val="hybridMultilevel"/>
    <w:tmpl w:val="22FC93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3574B"/>
    <w:multiLevelType w:val="hybridMultilevel"/>
    <w:tmpl w:val="B4F4A484"/>
    <w:lvl w:ilvl="0" w:tplc="ECC49F1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95823"/>
    <w:multiLevelType w:val="hybridMultilevel"/>
    <w:tmpl w:val="94BEB82A"/>
    <w:lvl w:ilvl="0" w:tplc="BBDA4E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8D0CD9"/>
    <w:multiLevelType w:val="hybridMultilevel"/>
    <w:tmpl w:val="04EE7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B75180"/>
    <w:multiLevelType w:val="hybridMultilevel"/>
    <w:tmpl w:val="A8DEE824"/>
    <w:lvl w:ilvl="0" w:tplc="20C238A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4D5428"/>
    <w:multiLevelType w:val="hybridMultilevel"/>
    <w:tmpl w:val="36F6F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963BF6"/>
    <w:multiLevelType w:val="hybridMultilevel"/>
    <w:tmpl w:val="82380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C01BF0"/>
    <w:multiLevelType w:val="hybridMultilevel"/>
    <w:tmpl w:val="D54E9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877E8"/>
    <w:multiLevelType w:val="hybridMultilevel"/>
    <w:tmpl w:val="581A4176"/>
    <w:lvl w:ilvl="0" w:tplc="7BCCB58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C1B62"/>
    <w:multiLevelType w:val="hybridMultilevel"/>
    <w:tmpl w:val="7510627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DFF78FC"/>
    <w:multiLevelType w:val="hybridMultilevel"/>
    <w:tmpl w:val="5F6ACF2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34F4BCD"/>
    <w:multiLevelType w:val="hybridMultilevel"/>
    <w:tmpl w:val="34DA16B4"/>
    <w:lvl w:ilvl="0" w:tplc="EA9AC72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14445"/>
    <w:multiLevelType w:val="hybridMultilevel"/>
    <w:tmpl w:val="A992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A11E8"/>
    <w:multiLevelType w:val="hybridMultilevel"/>
    <w:tmpl w:val="66F05D7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0B3DEC"/>
    <w:multiLevelType w:val="hybridMultilevel"/>
    <w:tmpl w:val="13DC26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7F409C"/>
    <w:multiLevelType w:val="hybridMultilevel"/>
    <w:tmpl w:val="168A35A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3062212"/>
    <w:multiLevelType w:val="hybridMultilevel"/>
    <w:tmpl w:val="39328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9D25FC"/>
    <w:multiLevelType w:val="hybridMultilevel"/>
    <w:tmpl w:val="F34A0C2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9C57223"/>
    <w:multiLevelType w:val="hybridMultilevel"/>
    <w:tmpl w:val="8FDA31C2"/>
    <w:lvl w:ilvl="0" w:tplc="347825E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AD0CB2"/>
    <w:multiLevelType w:val="hybridMultilevel"/>
    <w:tmpl w:val="808E5CC2"/>
    <w:lvl w:ilvl="0" w:tplc="7E562C0E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ED36D25"/>
    <w:multiLevelType w:val="hybridMultilevel"/>
    <w:tmpl w:val="D92E51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1940C35"/>
    <w:multiLevelType w:val="hybridMultilevel"/>
    <w:tmpl w:val="171CD7D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21"/>
  </w:num>
  <w:num w:numId="3">
    <w:abstractNumId w:val="16"/>
  </w:num>
  <w:num w:numId="4">
    <w:abstractNumId w:val="11"/>
  </w:num>
  <w:num w:numId="5">
    <w:abstractNumId w:val="27"/>
  </w:num>
  <w:num w:numId="6">
    <w:abstractNumId w:val="2"/>
  </w:num>
  <w:num w:numId="7">
    <w:abstractNumId w:val="26"/>
  </w:num>
  <w:num w:numId="8">
    <w:abstractNumId w:val="19"/>
  </w:num>
  <w:num w:numId="9">
    <w:abstractNumId w:val="23"/>
  </w:num>
  <w:num w:numId="10">
    <w:abstractNumId w:val="22"/>
  </w:num>
  <w:num w:numId="11">
    <w:abstractNumId w:val="18"/>
  </w:num>
  <w:num w:numId="12">
    <w:abstractNumId w:val="6"/>
  </w:num>
  <w:num w:numId="13">
    <w:abstractNumId w:val="13"/>
  </w:num>
  <w:num w:numId="14">
    <w:abstractNumId w:val="24"/>
  </w:num>
  <w:num w:numId="15">
    <w:abstractNumId w:val="7"/>
  </w:num>
  <w:num w:numId="16">
    <w:abstractNumId w:val="0"/>
  </w:num>
  <w:num w:numId="17">
    <w:abstractNumId w:val="4"/>
  </w:num>
  <w:num w:numId="18">
    <w:abstractNumId w:val="10"/>
  </w:num>
  <w:num w:numId="19">
    <w:abstractNumId w:val="20"/>
  </w:num>
  <w:num w:numId="20">
    <w:abstractNumId w:val="12"/>
  </w:num>
  <w:num w:numId="21">
    <w:abstractNumId w:val="17"/>
  </w:num>
  <w:num w:numId="22">
    <w:abstractNumId w:val="15"/>
  </w:num>
  <w:num w:numId="23">
    <w:abstractNumId w:val="14"/>
  </w:num>
  <w:num w:numId="24">
    <w:abstractNumId w:val="8"/>
  </w:num>
  <w:num w:numId="25">
    <w:abstractNumId w:val="5"/>
  </w:num>
  <w:num w:numId="26">
    <w:abstractNumId w:val="25"/>
  </w:num>
  <w:num w:numId="27">
    <w:abstractNumId w:val="3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4BAF"/>
    <w:rsid w:val="00004BAF"/>
    <w:rsid w:val="00061EC6"/>
    <w:rsid w:val="000A312F"/>
    <w:rsid w:val="000D208E"/>
    <w:rsid w:val="000D6765"/>
    <w:rsid w:val="00182FA5"/>
    <w:rsid w:val="001C625D"/>
    <w:rsid w:val="00216547"/>
    <w:rsid w:val="00235ADE"/>
    <w:rsid w:val="00282C29"/>
    <w:rsid w:val="00332F50"/>
    <w:rsid w:val="003A16B3"/>
    <w:rsid w:val="003D2B0F"/>
    <w:rsid w:val="003F268A"/>
    <w:rsid w:val="004536FC"/>
    <w:rsid w:val="00491643"/>
    <w:rsid w:val="00496E83"/>
    <w:rsid w:val="005E5D6D"/>
    <w:rsid w:val="00673690"/>
    <w:rsid w:val="006A7105"/>
    <w:rsid w:val="006B156E"/>
    <w:rsid w:val="00773BEA"/>
    <w:rsid w:val="00773C11"/>
    <w:rsid w:val="007F70D3"/>
    <w:rsid w:val="00822DF6"/>
    <w:rsid w:val="00851442"/>
    <w:rsid w:val="00863687"/>
    <w:rsid w:val="00867E3D"/>
    <w:rsid w:val="00871619"/>
    <w:rsid w:val="008B0E67"/>
    <w:rsid w:val="008B5FEA"/>
    <w:rsid w:val="008E1F63"/>
    <w:rsid w:val="009025CA"/>
    <w:rsid w:val="009122C2"/>
    <w:rsid w:val="00922625"/>
    <w:rsid w:val="00922808"/>
    <w:rsid w:val="009423C5"/>
    <w:rsid w:val="009D6654"/>
    <w:rsid w:val="00A17139"/>
    <w:rsid w:val="00A47C1A"/>
    <w:rsid w:val="00A64AA9"/>
    <w:rsid w:val="00AD0B8B"/>
    <w:rsid w:val="00AE790B"/>
    <w:rsid w:val="00B4367D"/>
    <w:rsid w:val="00B51EAF"/>
    <w:rsid w:val="00BB2353"/>
    <w:rsid w:val="00BC6D12"/>
    <w:rsid w:val="00BE4190"/>
    <w:rsid w:val="00C01B47"/>
    <w:rsid w:val="00C14160"/>
    <w:rsid w:val="00C31539"/>
    <w:rsid w:val="00C57EBD"/>
    <w:rsid w:val="00C85BB9"/>
    <w:rsid w:val="00CC2B8A"/>
    <w:rsid w:val="00CC7F02"/>
    <w:rsid w:val="00D20E04"/>
    <w:rsid w:val="00D43936"/>
    <w:rsid w:val="00D70FAD"/>
    <w:rsid w:val="00D83904"/>
    <w:rsid w:val="00D93FE1"/>
    <w:rsid w:val="00DC5226"/>
    <w:rsid w:val="00DF45DF"/>
    <w:rsid w:val="00E33858"/>
    <w:rsid w:val="00E6221B"/>
    <w:rsid w:val="00E639A8"/>
    <w:rsid w:val="00E63FA7"/>
    <w:rsid w:val="00ED79C2"/>
    <w:rsid w:val="00EE2D52"/>
    <w:rsid w:val="00F064E4"/>
    <w:rsid w:val="00FC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4906"/>
  <w15:docId w15:val="{91B66A27-257E-4482-BEBC-CCBBDFB4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73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690"/>
  </w:style>
  <w:style w:type="paragraph" w:styleId="Stopka">
    <w:name w:val="footer"/>
    <w:basedOn w:val="Normalny"/>
    <w:link w:val="StopkaZnak"/>
    <w:uiPriority w:val="99"/>
    <w:unhideWhenUsed/>
    <w:rsid w:val="00673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3690"/>
  </w:style>
  <w:style w:type="paragraph" w:styleId="Tekstdymka">
    <w:name w:val="Balloon Text"/>
    <w:basedOn w:val="Normalny"/>
    <w:link w:val="TekstdymkaZnak"/>
    <w:uiPriority w:val="99"/>
    <w:semiHidden/>
    <w:unhideWhenUsed/>
    <w:rsid w:val="00A64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4A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C2B8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0E6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0E6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0E67"/>
    <w:rPr>
      <w:vertAlign w:val="superscript"/>
    </w:rPr>
  </w:style>
  <w:style w:type="table" w:styleId="Tabela-Siatka">
    <w:name w:val="Table Grid"/>
    <w:basedOn w:val="Standardowy"/>
    <w:uiPriority w:val="39"/>
    <w:rsid w:val="00FC6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2C28B897</Template>
  <TotalTime>536</TotalTime>
  <Pages>1</Pages>
  <Words>79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Zduńczyk</dc:creator>
  <cp:keywords/>
  <dc:description/>
  <cp:lastModifiedBy>Monika Zduńczyk</cp:lastModifiedBy>
  <cp:revision>27</cp:revision>
  <cp:lastPrinted>2019-10-22T09:32:00Z</cp:lastPrinted>
  <dcterms:created xsi:type="dcterms:W3CDTF">2019-09-30T09:00:00Z</dcterms:created>
  <dcterms:modified xsi:type="dcterms:W3CDTF">2019-11-28T13:31:00Z</dcterms:modified>
</cp:coreProperties>
</file>