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CE9" w:rsidRPr="00F72D95" w:rsidRDefault="00F72D95" w:rsidP="00F72D95">
      <w:pPr>
        <w:pStyle w:val="Nagwek5"/>
        <w:tabs>
          <w:tab w:val="left" w:pos="7680"/>
        </w:tabs>
        <w:ind w:left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Załą</w:t>
      </w:r>
      <w:r w:rsidRPr="00F72D95">
        <w:rPr>
          <w:b/>
        </w:rPr>
        <w:t>cznik nr 2</w:t>
      </w:r>
    </w:p>
    <w:p w:rsidR="00B820CC" w:rsidRDefault="00B820CC" w:rsidP="00737CE9">
      <w:pPr>
        <w:pStyle w:val="Nagwek5"/>
        <w:jc w:val="center"/>
        <w:rPr>
          <w:b/>
        </w:rPr>
      </w:pPr>
    </w:p>
    <w:p w:rsidR="00B820CC" w:rsidRDefault="00B820CC" w:rsidP="00737CE9">
      <w:pPr>
        <w:pStyle w:val="Nagwek5"/>
        <w:jc w:val="center"/>
        <w:rPr>
          <w:b/>
        </w:rPr>
      </w:pPr>
    </w:p>
    <w:p w:rsidR="00F72D95" w:rsidRPr="00F72D95" w:rsidRDefault="00F72D95" w:rsidP="00F72D95"/>
    <w:p w:rsidR="00737CE9" w:rsidRPr="00737CE9" w:rsidRDefault="00737CE9" w:rsidP="00737CE9">
      <w:pPr>
        <w:pStyle w:val="Nagwek5"/>
        <w:jc w:val="center"/>
        <w:rPr>
          <w:b/>
        </w:rPr>
      </w:pPr>
      <w:r w:rsidRPr="00737CE9">
        <w:rPr>
          <w:b/>
        </w:rPr>
        <w:t>FORMULARZ OFERTOWY</w:t>
      </w: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</w:p>
    <w:p w:rsidR="00737CE9" w:rsidRPr="001D7264" w:rsidRDefault="00737CE9" w:rsidP="00C35DCD">
      <w:pPr>
        <w:pStyle w:val="Tekstpodstawowy"/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1D7264">
        <w:rPr>
          <w:rFonts w:ascii="Arial" w:hAnsi="Arial" w:cs="Arial"/>
          <w:b/>
          <w:sz w:val="22"/>
          <w:szCs w:val="22"/>
        </w:rPr>
        <w:t>„Wykonanie okresowej kontroli stanu technicznego dróg gminnych,</w:t>
      </w:r>
    </w:p>
    <w:p w:rsidR="00737CE9" w:rsidRPr="001D7264" w:rsidRDefault="00737CE9" w:rsidP="00C35DCD">
      <w:pPr>
        <w:pStyle w:val="Tekstpodstawowy"/>
        <w:spacing w:line="360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1D7264">
        <w:rPr>
          <w:rFonts w:ascii="Arial" w:hAnsi="Arial" w:cs="Arial"/>
          <w:b/>
          <w:sz w:val="22"/>
          <w:szCs w:val="22"/>
        </w:rPr>
        <w:t>drogowych obiektów mostowych oraz aktualizacja komputerowej bazy danych ewidencji dróg zlokalizowanych na terenie Miasta Otwocka”</w:t>
      </w:r>
    </w:p>
    <w:p w:rsidR="00737CE9" w:rsidRDefault="00737CE9" w:rsidP="00737CE9"/>
    <w:p w:rsidR="001D7264" w:rsidRPr="001D7264" w:rsidRDefault="001D7264" w:rsidP="00737CE9"/>
    <w:p w:rsidR="00737CE9" w:rsidRPr="00C35DCD" w:rsidRDefault="00737CE9" w:rsidP="00C35DCD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  <w:sz w:val="22"/>
          <w:szCs w:val="22"/>
        </w:rPr>
      </w:pPr>
      <w:r w:rsidRPr="00C35DCD">
        <w:rPr>
          <w:rFonts w:ascii="Arial" w:hAnsi="Arial" w:cs="Arial"/>
          <w:b/>
          <w:sz w:val="22"/>
          <w:szCs w:val="22"/>
        </w:rPr>
        <w:t>Nazwa i adres Wykonawcy</w:t>
      </w: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737CE9" w:rsidRPr="001D7264" w:rsidRDefault="00F72D95" w:rsidP="00C35DCD">
      <w:pPr>
        <w:pStyle w:val="Akapitzlist"/>
        <w:numPr>
          <w:ilvl w:val="0"/>
          <w:numId w:val="42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…….</w:t>
      </w:r>
      <w:bookmarkStart w:id="0" w:name="_GoBack"/>
      <w:bookmarkEnd w:id="0"/>
      <w:r w:rsidR="00737CE9" w:rsidRPr="001D7264">
        <w:rPr>
          <w:rFonts w:ascii="Arial" w:hAnsi="Arial" w:cs="Arial"/>
          <w:sz w:val="22"/>
          <w:szCs w:val="22"/>
        </w:rPr>
        <w:t>............................................................</w:t>
      </w:r>
      <w:r w:rsidR="001D7264">
        <w:rPr>
          <w:rFonts w:ascii="Arial" w:hAnsi="Arial" w:cs="Arial"/>
          <w:sz w:val="22"/>
          <w:szCs w:val="22"/>
        </w:rPr>
        <w:t>........................</w:t>
      </w:r>
      <w:r w:rsidR="001D7264" w:rsidRPr="001D7264">
        <w:rPr>
          <w:rFonts w:ascii="Arial" w:hAnsi="Arial" w:cs="Arial"/>
          <w:sz w:val="22"/>
          <w:szCs w:val="22"/>
        </w:rPr>
        <w:t>.......................</w:t>
      </w:r>
      <w:r w:rsidR="00737CE9" w:rsidRPr="001D7264">
        <w:rPr>
          <w:rFonts w:ascii="Arial" w:hAnsi="Arial" w:cs="Arial"/>
          <w:sz w:val="22"/>
          <w:szCs w:val="22"/>
        </w:rPr>
        <w:t>...........................</w:t>
      </w:r>
    </w:p>
    <w:p w:rsidR="00737CE9" w:rsidRDefault="00737CE9" w:rsidP="00C35DCD">
      <w:pPr>
        <w:contextualSpacing/>
        <w:rPr>
          <w:rFonts w:ascii="Arial" w:hAnsi="Arial" w:cs="Arial"/>
          <w:sz w:val="22"/>
          <w:szCs w:val="22"/>
        </w:rPr>
      </w:pPr>
    </w:p>
    <w:p w:rsidR="00737CE9" w:rsidRDefault="001D7264" w:rsidP="00C35DCD">
      <w:pPr>
        <w:ind w:left="284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  <w:r w:rsidR="00737CE9">
        <w:rPr>
          <w:rFonts w:ascii="Arial" w:hAnsi="Arial" w:cs="Arial"/>
          <w:sz w:val="22"/>
          <w:szCs w:val="22"/>
        </w:rPr>
        <w:t>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</w:t>
      </w:r>
      <w:r w:rsidR="00737CE9">
        <w:rPr>
          <w:rFonts w:ascii="Arial" w:hAnsi="Arial" w:cs="Arial"/>
          <w:sz w:val="22"/>
          <w:szCs w:val="22"/>
        </w:rPr>
        <w:t>..</w:t>
      </w:r>
      <w:r>
        <w:rPr>
          <w:rFonts w:ascii="Arial" w:hAnsi="Arial" w:cs="Arial"/>
          <w:sz w:val="22"/>
          <w:szCs w:val="22"/>
        </w:rPr>
        <w:t>..................</w:t>
      </w:r>
    </w:p>
    <w:p w:rsidR="00737CE9" w:rsidRDefault="00737CE9" w:rsidP="00C35DCD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737CE9" w:rsidRPr="001D7264" w:rsidRDefault="00737CE9" w:rsidP="00C35DCD">
      <w:pPr>
        <w:pStyle w:val="Akapitzlist"/>
        <w:numPr>
          <w:ilvl w:val="0"/>
          <w:numId w:val="42"/>
        </w:numPr>
        <w:ind w:left="284" w:hanging="284"/>
        <w:rPr>
          <w:rFonts w:ascii="Arial" w:hAnsi="Arial" w:cs="Arial"/>
          <w:sz w:val="22"/>
          <w:szCs w:val="22"/>
        </w:rPr>
      </w:pPr>
      <w:r w:rsidRPr="001D7264">
        <w:rPr>
          <w:rFonts w:ascii="Arial" w:hAnsi="Arial" w:cs="Arial"/>
          <w:sz w:val="22"/>
          <w:szCs w:val="22"/>
        </w:rPr>
        <w:t>REGON: .............................</w:t>
      </w:r>
      <w:r w:rsidR="001D7264" w:rsidRPr="001D7264">
        <w:rPr>
          <w:rFonts w:ascii="Arial" w:hAnsi="Arial" w:cs="Arial"/>
          <w:sz w:val="22"/>
          <w:szCs w:val="22"/>
        </w:rPr>
        <w:t>........</w:t>
      </w:r>
      <w:r w:rsidR="001D7264">
        <w:rPr>
          <w:rFonts w:ascii="Arial" w:hAnsi="Arial" w:cs="Arial"/>
          <w:sz w:val="22"/>
          <w:szCs w:val="22"/>
        </w:rPr>
        <w:t>...</w:t>
      </w:r>
      <w:r w:rsidR="001D7264" w:rsidRPr="001D7264">
        <w:rPr>
          <w:rFonts w:ascii="Arial" w:hAnsi="Arial" w:cs="Arial"/>
          <w:sz w:val="22"/>
          <w:szCs w:val="22"/>
        </w:rPr>
        <w:t>.............   NIP.</w:t>
      </w:r>
      <w:r w:rsidRPr="001D7264">
        <w:rPr>
          <w:rFonts w:ascii="Arial" w:hAnsi="Arial" w:cs="Arial"/>
          <w:sz w:val="22"/>
          <w:szCs w:val="22"/>
        </w:rPr>
        <w:t>..........................................................</w:t>
      </w:r>
      <w:r w:rsidR="001D7264">
        <w:rPr>
          <w:rFonts w:ascii="Arial" w:hAnsi="Arial" w:cs="Arial"/>
          <w:sz w:val="22"/>
          <w:szCs w:val="22"/>
        </w:rPr>
        <w:t>.....</w:t>
      </w:r>
      <w:r w:rsidRPr="001D7264">
        <w:rPr>
          <w:rFonts w:ascii="Arial" w:hAnsi="Arial" w:cs="Arial"/>
          <w:sz w:val="22"/>
          <w:szCs w:val="22"/>
        </w:rPr>
        <w:t>..</w:t>
      </w:r>
    </w:p>
    <w:p w:rsidR="00737CE9" w:rsidRDefault="00737CE9" w:rsidP="00C35DCD">
      <w:pPr>
        <w:contextualSpacing/>
        <w:rPr>
          <w:rFonts w:ascii="Arial" w:hAnsi="Arial" w:cs="Arial"/>
          <w:sz w:val="22"/>
          <w:szCs w:val="22"/>
        </w:rPr>
      </w:pPr>
    </w:p>
    <w:p w:rsidR="00737CE9" w:rsidRPr="001D7264" w:rsidRDefault="00737CE9" w:rsidP="00C35DCD">
      <w:pPr>
        <w:pStyle w:val="Akapitzlist"/>
        <w:numPr>
          <w:ilvl w:val="0"/>
          <w:numId w:val="42"/>
        </w:numPr>
        <w:ind w:left="284" w:hanging="284"/>
        <w:rPr>
          <w:rFonts w:ascii="Arial" w:hAnsi="Arial" w:cs="Arial"/>
          <w:sz w:val="22"/>
          <w:szCs w:val="22"/>
        </w:rPr>
      </w:pPr>
      <w:r w:rsidRPr="001D7264">
        <w:rPr>
          <w:rFonts w:ascii="Arial" w:hAnsi="Arial" w:cs="Arial"/>
          <w:sz w:val="22"/>
          <w:szCs w:val="22"/>
        </w:rPr>
        <w:t>kod, m</w:t>
      </w:r>
      <w:r w:rsidR="001D7264" w:rsidRPr="001D7264">
        <w:rPr>
          <w:rFonts w:ascii="Arial" w:hAnsi="Arial" w:cs="Arial"/>
          <w:sz w:val="22"/>
          <w:szCs w:val="22"/>
        </w:rPr>
        <w:t xml:space="preserve">iejscowość, województwo, powiat </w:t>
      </w:r>
      <w:r w:rsidRPr="001D7264">
        <w:rPr>
          <w:rFonts w:ascii="Arial" w:hAnsi="Arial" w:cs="Arial"/>
          <w:sz w:val="22"/>
          <w:szCs w:val="22"/>
        </w:rPr>
        <w:t>.................................................</w:t>
      </w:r>
      <w:r w:rsidR="001D7264" w:rsidRPr="001D7264">
        <w:rPr>
          <w:rFonts w:ascii="Arial" w:hAnsi="Arial" w:cs="Arial"/>
          <w:sz w:val="22"/>
          <w:szCs w:val="22"/>
        </w:rPr>
        <w:t>...........................</w:t>
      </w:r>
      <w:r w:rsidRPr="001D7264">
        <w:rPr>
          <w:rFonts w:ascii="Arial" w:hAnsi="Arial" w:cs="Arial"/>
          <w:sz w:val="22"/>
          <w:szCs w:val="22"/>
        </w:rPr>
        <w:t>..</w:t>
      </w:r>
    </w:p>
    <w:p w:rsidR="00737CE9" w:rsidRDefault="00737CE9" w:rsidP="00C35DCD">
      <w:pPr>
        <w:contextualSpacing/>
        <w:rPr>
          <w:rFonts w:ascii="Arial" w:hAnsi="Arial" w:cs="Arial"/>
          <w:sz w:val="22"/>
          <w:szCs w:val="22"/>
        </w:rPr>
      </w:pPr>
    </w:p>
    <w:p w:rsidR="00737CE9" w:rsidRDefault="00737CE9" w:rsidP="00C35DCD">
      <w:pPr>
        <w:ind w:left="284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</w:t>
      </w:r>
      <w:r w:rsidR="001D7264">
        <w:rPr>
          <w:rFonts w:ascii="Arial" w:hAnsi="Arial" w:cs="Arial"/>
          <w:sz w:val="22"/>
          <w:szCs w:val="22"/>
        </w:rPr>
        <w:t>.............</w:t>
      </w:r>
    </w:p>
    <w:p w:rsidR="001D7264" w:rsidRDefault="001D7264" w:rsidP="00C35DCD">
      <w:pPr>
        <w:contextualSpacing/>
        <w:rPr>
          <w:rFonts w:ascii="Arial" w:hAnsi="Arial" w:cs="Arial"/>
          <w:sz w:val="22"/>
          <w:szCs w:val="22"/>
        </w:rPr>
      </w:pPr>
    </w:p>
    <w:p w:rsidR="00737CE9" w:rsidRPr="001D7264" w:rsidRDefault="001D7264" w:rsidP="00C35DCD">
      <w:pPr>
        <w:pStyle w:val="Akapitzlist"/>
        <w:numPr>
          <w:ilvl w:val="0"/>
          <w:numId w:val="42"/>
        </w:num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ulica, nr domu, nr lokalu: </w:t>
      </w:r>
      <w:r w:rsidR="00737CE9" w:rsidRPr="001D7264">
        <w:rPr>
          <w:rFonts w:ascii="Arial" w:hAnsi="Arial" w:cs="Arial"/>
          <w:sz w:val="22"/>
          <w:szCs w:val="22"/>
        </w:rPr>
        <w:t>................................</w:t>
      </w:r>
      <w:r w:rsidRPr="001D7264">
        <w:rPr>
          <w:rFonts w:ascii="Arial" w:hAnsi="Arial" w:cs="Arial"/>
          <w:sz w:val="22"/>
          <w:szCs w:val="22"/>
        </w:rPr>
        <w:t>................................</w:t>
      </w:r>
      <w:r w:rsidR="00737CE9" w:rsidRPr="001D7264">
        <w:rPr>
          <w:rFonts w:ascii="Arial" w:hAnsi="Arial" w:cs="Arial"/>
          <w:sz w:val="22"/>
          <w:szCs w:val="22"/>
        </w:rPr>
        <w:t>...........</w:t>
      </w:r>
      <w:r>
        <w:rPr>
          <w:rFonts w:ascii="Arial" w:hAnsi="Arial" w:cs="Arial"/>
          <w:sz w:val="22"/>
          <w:szCs w:val="22"/>
        </w:rPr>
        <w:t>.........</w:t>
      </w:r>
      <w:r w:rsidRPr="001D7264">
        <w:rPr>
          <w:rFonts w:ascii="Arial" w:hAnsi="Arial" w:cs="Arial"/>
          <w:sz w:val="22"/>
          <w:szCs w:val="22"/>
        </w:rPr>
        <w:t>..................</w:t>
      </w:r>
    </w:p>
    <w:p w:rsidR="00737CE9" w:rsidRDefault="00737CE9" w:rsidP="00C35DCD">
      <w:pPr>
        <w:contextualSpacing/>
        <w:rPr>
          <w:rFonts w:ascii="Arial" w:hAnsi="Arial" w:cs="Arial"/>
          <w:sz w:val="22"/>
          <w:szCs w:val="22"/>
        </w:rPr>
      </w:pPr>
    </w:p>
    <w:p w:rsidR="00737CE9" w:rsidRPr="001D7264" w:rsidRDefault="00737CE9" w:rsidP="00C35DCD">
      <w:pPr>
        <w:pStyle w:val="Akapitzlist"/>
        <w:numPr>
          <w:ilvl w:val="0"/>
          <w:numId w:val="42"/>
        </w:numPr>
        <w:ind w:left="284" w:hanging="284"/>
        <w:rPr>
          <w:rFonts w:ascii="Arial" w:hAnsi="Arial" w:cs="Arial"/>
          <w:sz w:val="22"/>
          <w:szCs w:val="22"/>
        </w:rPr>
      </w:pPr>
      <w:r w:rsidRPr="001D7264">
        <w:rPr>
          <w:rFonts w:ascii="Arial" w:hAnsi="Arial" w:cs="Arial"/>
          <w:sz w:val="22"/>
          <w:szCs w:val="22"/>
        </w:rPr>
        <w:t xml:space="preserve"> telefon kontaktowy:   ......................................    fax.  ..............................................</w:t>
      </w:r>
      <w:r w:rsidR="001D7264" w:rsidRPr="001D7264">
        <w:rPr>
          <w:rFonts w:ascii="Arial" w:hAnsi="Arial" w:cs="Arial"/>
          <w:sz w:val="22"/>
          <w:szCs w:val="22"/>
        </w:rPr>
        <w:t>.............</w:t>
      </w: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</w:p>
    <w:p w:rsidR="00C35DCD" w:rsidRDefault="00C35DCD" w:rsidP="00737CE9">
      <w:pPr>
        <w:rPr>
          <w:rFonts w:ascii="Arial" w:hAnsi="Arial" w:cs="Arial"/>
          <w:sz w:val="22"/>
          <w:szCs w:val="22"/>
        </w:rPr>
      </w:pPr>
    </w:p>
    <w:p w:rsidR="00737CE9" w:rsidRPr="00C35DCD" w:rsidRDefault="00737CE9" w:rsidP="00C35DCD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  <w:bCs/>
          <w:i/>
          <w:sz w:val="22"/>
          <w:szCs w:val="22"/>
        </w:rPr>
      </w:pPr>
      <w:r w:rsidRPr="00C35DCD">
        <w:rPr>
          <w:rFonts w:ascii="Arial" w:hAnsi="Arial" w:cs="Arial"/>
          <w:b/>
          <w:bCs/>
          <w:i/>
          <w:sz w:val="22"/>
          <w:szCs w:val="22"/>
        </w:rPr>
        <w:t>Oferta</w:t>
      </w:r>
    </w:p>
    <w:p w:rsidR="00C35DCD" w:rsidRPr="00C35DCD" w:rsidRDefault="00C35DCD" w:rsidP="00C35DCD">
      <w:pPr>
        <w:pStyle w:val="Akapitzlist"/>
        <w:ind w:left="284"/>
        <w:rPr>
          <w:rFonts w:ascii="Arial" w:hAnsi="Arial" w:cs="Arial"/>
          <w:bCs/>
          <w:i/>
          <w:sz w:val="22"/>
          <w:szCs w:val="22"/>
        </w:rPr>
      </w:pPr>
    </w:p>
    <w:p w:rsidR="00737CE9" w:rsidRDefault="00C35DCD" w:rsidP="00C35DCD">
      <w:pPr>
        <w:pStyle w:val="Tekstpodstawowy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35DCD">
        <w:rPr>
          <w:rFonts w:ascii="Arial" w:hAnsi="Arial" w:cs="Arial"/>
          <w:sz w:val="22"/>
          <w:szCs w:val="22"/>
        </w:rPr>
        <w:t>Odpowiadając na zaproszenie do z</w:t>
      </w:r>
      <w:r>
        <w:rPr>
          <w:rFonts w:ascii="Arial" w:hAnsi="Arial" w:cs="Arial"/>
          <w:sz w:val="22"/>
          <w:szCs w:val="22"/>
        </w:rPr>
        <w:t>łożenia oferty cenowej dla</w:t>
      </w:r>
      <w:r w:rsidRPr="00C35DCD">
        <w:rPr>
          <w:rFonts w:ascii="Arial" w:hAnsi="Arial" w:cs="Arial"/>
          <w:sz w:val="22"/>
          <w:szCs w:val="22"/>
        </w:rPr>
        <w:t xml:space="preserve"> zadania</w:t>
      </w:r>
      <w:r>
        <w:rPr>
          <w:rFonts w:ascii="Arial" w:hAnsi="Arial" w:cs="Arial"/>
          <w:sz w:val="22"/>
          <w:szCs w:val="22"/>
        </w:rPr>
        <w:t xml:space="preserve"> </w:t>
      </w:r>
      <w:r w:rsidRPr="001D7264">
        <w:rPr>
          <w:rFonts w:ascii="Arial" w:hAnsi="Arial" w:cs="Arial"/>
          <w:b/>
          <w:sz w:val="22"/>
          <w:szCs w:val="22"/>
        </w:rPr>
        <w:t>„Wykonanie okresowej kontroli stanu technicznego dróg gminnych,</w:t>
      </w:r>
      <w:r>
        <w:rPr>
          <w:rFonts w:ascii="Arial" w:hAnsi="Arial" w:cs="Arial"/>
          <w:sz w:val="22"/>
          <w:szCs w:val="22"/>
        </w:rPr>
        <w:t xml:space="preserve"> </w:t>
      </w:r>
      <w:r w:rsidRPr="001D7264">
        <w:rPr>
          <w:rFonts w:ascii="Arial" w:hAnsi="Arial" w:cs="Arial"/>
          <w:b/>
          <w:sz w:val="22"/>
          <w:szCs w:val="22"/>
        </w:rPr>
        <w:t>drogowych obiektów mostowych oraz aktualizacja komputerowej bazy danych ewidencji dróg zlokalizowanych na terenie Miasta Otwocka”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 w:rsidRPr="00C35DCD">
        <w:rPr>
          <w:rFonts w:ascii="Arial" w:hAnsi="Arial" w:cs="Arial"/>
          <w:sz w:val="22"/>
          <w:szCs w:val="22"/>
        </w:rPr>
        <w:t>feruję wykonanie przedmiotu zamówienia, zgodnie z wymogami opisu przedmiotu zamówienia za:</w:t>
      </w:r>
    </w:p>
    <w:p w:rsidR="00B820CC" w:rsidRPr="00C35DCD" w:rsidRDefault="00B820CC" w:rsidP="00C35DCD">
      <w:pPr>
        <w:pStyle w:val="Tekstpodstawowy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737CE9" w:rsidRDefault="00737CE9" w:rsidP="00B820CC">
      <w:pPr>
        <w:spacing w:line="360" w:lineRule="auto"/>
        <w:contextualSpacing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cenę netto: ..............................</w:t>
      </w:r>
      <w:r w:rsidR="00C35DCD">
        <w:rPr>
          <w:rFonts w:ascii="Arial" w:hAnsi="Arial" w:cs="Arial"/>
          <w:sz w:val="22"/>
          <w:szCs w:val="22"/>
        </w:rPr>
        <w:t>...........  złotych</w:t>
      </w:r>
    </w:p>
    <w:p w:rsidR="00737CE9" w:rsidRDefault="00737CE9" w:rsidP="00B820CC">
      <w:pPr>
        <w:spacing w:line="360" w:lineRule="auto"/>
        <w:contextualSpacing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podatek VAT: .......................</w:t>
      </w:r>
      <w:r w:rsidR="00C35DCD">
        <w:rPr>
          <w:rFonts w:ascii="Arial" w:hAnsi="Arial" w:cs="Arial"/>
          <w:sz w:val="22"/>
          <w:szCs w:val="22"/>
        </w:rPr>
        <w:t>............... złotych</w:t>
      </w:r>
    </w:p>
    <w:p w:rsidR="00737CE9" w:rsidRDefault="00737CE9" w:rsidP="00B820CC">
      <w:pPr>
        <w:spacing w:line="360" w:lineRule="auto"/>
        <w:contextualSpacing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cenę brutto: ...........................</w:t>
      </w:r>
      <w:r w:rsidR="00C35DCD">
        <w:rPr>
          <w:rFonts w:ascii="Arial" w:hAnsi="Arial" w:cs="Arial"/>
          <w:sz w:val="22"/>
          <w:szCs w:val="22"/>
        </w:rPr>
        <w:t>...............</w:t>
      </w:r>
      <w:r>
        <w:rPr>
          <w:rFonts w:ascii="Arial" w:hAnsi="Arial" w:cs="Arial"/>
          <w:sz w:val="22"/>
          <w:szCs w:val="22"/>
        </w:rPr>
        <w:t>złotych</w:t>
      </w: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</w:p>
    <w:p w:rsidR="00737CE9" w:rsidRDefault="00737CE9" w:rsidP="00737CE9">
      <w:pPr>
        <w:rPr>
          <w:rFonts w:ascii="Arial" w:hAnsi="Arial" w:cs="Arial"/>
          <w:i/>
        </w:rPr>
      </w:pP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</w:p>
    <w:p w:rsidR="00CA1EAE" w:rsidRDefault="00CA1EAE" w:rsidP="00737CE9">
      <w:pPr>
        <w:rPr>
          <w:rFonts w:ascii="Arial" w:hAnsi="Arial" w:cs="Arial"/>
          <w:sz w:val="22"/>
          <w:szCs w:val="22"/>
        </w:rPr>
      </w:pPr>
    </w:p>
    <w:p w:rsidR="00CA1EAE" w:rsidRDefault="00CA1EAE" w:rsidP="00737CE9">
      <w:pPr>
        <w:rPr>
          <w:rFonts w:ascii="Arial" w:hAnsi="Arial" w:cs="Arial"/>
          <w:sz w:val="22"/>
          <w:szCs w:val="22"/>
        </w:rPr>
      </w:pP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                           ...........................................................</w:t>
      </w:r>
    </w:p>
    <w:p w:rsidR="00737CE9" w:rsidRDefault="00737CE9" w:rsidP="00737CE9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</w:rPr>
        <w:t xml:space="preserve">/ MIEJSCOWOŚĆ I DATA/                                               </w:t>
      </w:r>
      <w:r w:rsidR="009852D4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 /PODPIS  WYKONAWCY/</w:t>
      </w: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</w:p>
    <w:p w:rsidR="00737CE9" w:rsidRDefault="00737CE9" w:rsidP="00737CE9">
      <w:pPr>
        <w:rPr>
          <w:rFonts w:ascii="Arial" w:hAnsi="Arial" w:cs="Arial"/>
          <w:sz w:val="22"/>
          <w:szCs w:val="22"/>
        </w:rPr>
      </w:pPr>
    </w:p>
    <w:p w:rsidR="007025CD" w:rsidRPr="00E533F1" w:rsidRDefault="007025CD" w:rsidP="00CA1EAE">
      <w:pPr>
        <w:rPr>
          <w:rFonts w:ascii="Arial" w:hAnsi="Arial" w:cs="Arial"/>
        </w:rPr>
      </w:pPr>
    </w:p>
    <w:sectPr w:rsidR="007025CD" w:rsidRPr="00E533F1" w:rsidSect="00FC7188">
      <w:footerReference w:type="even" r:id="rId7"/>
      <w:footerReference w:type="default" r:id="rId8"/>
      <w:type w:val="continuous"/>
      <w:pgSz w:w="11906" w:h="16838" w:code="9"/>
      <w:pgMar w:top="426" w:right="1418" w:bottom="51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E45" w:rsidRDefault="00085E45">
      <w:r>
        <w:separator/>
      </w:r>
    </w:p>
  </w:endnote>
  <w:endnote w:type="continuationSeparator" w:id="0">
    <w:p w:rsidR="00085E45" w:rsidRDefault="00085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45F" w:rsidRDefault="00E413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1645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1645F" w:rsidRDefault="0001645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45F" w:rsidRDefault="00E413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1645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53672">
      <w:rPr>
        <w:rStyle w:val="Numerstrony"/>
        <w:noProof/>
      </w:rPr>
      <w:t>2</w:t>
    </w:r>
    <w:r>
      <w:rPr>
        <w:rStyle w:val="Numerstrony"/>
      </w:rPr>
      <w:fldChar w:fldCharType="end"/>
    </w:r>
  </w:p>
  <w:p w:rsidR="0001645F" w:rsidRDefault="0001645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E45" w:rsidRDefault="00085E45">
      <w:r>
        <w:separator/>
      </w:r>
    </w:p>
  </w:footnote>
  <w:footnote w:type="continuationSeparator" w:id="0">
    <w:p w:rsidR="00085E45" w:rsidRDefault="00085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multilevel"/>
    <w:tmpl w:val="00000008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583226B"/>
    <w:multiLevelType w:val="singleLevel"/>
    <w:tmpl w:val="DB62BF40"/>
    <w:lvl w:ilvl="0">
      <w:start w:val="2"/>
      <w:numFmt w:val="decimal"/>
      <w:lvlText w:val="%1."/>
      <w:lvlJc w:val="left"/>
      <w:pPr>
        <w:tabs>
          <w:tab w:val="num" w:pos="360"/>
        </w:tabs>
        <w:ind w:left="283" w:hanging="283"/>
      </w:pPr>
    </w:lvl>
  </w:abstractNum>
  <w:abstractNum w:abstractNumId="2" w15:restartNumberingAfterBreak="0">
    <w:nsid w:val="07A87617"/>
    <w:multiLevelType w:val="hybridMultilevel"/>
    <w:tmpl w:val="B87E2804"/>
    <w:lvl w:ilvl="0" w:tplc="5088E6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787DAB"/>
    <w:multiLevelType w:val="hybridMultilevel"/>
    <w:tmpl w:val="AF7244D0"/>
    <w:lvl w:ilvl="0" w:tplc="50821FCC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1517D5F"/>
    <w:multiLevelType w:val="hybridMultilevel"/>
    <w:tmpl w:val="C05C3566"/>
    <w:lvl w:ilvl="0" w:tplc="6098175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F929FD"/>
    <w:multiLevelType w:val="hybridMultilevel"/>
    <w:tmpl w:val="CF0CBB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15385A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39F6B03"/>
    <w:multiLevelType w:val="hybridMultilevel"/>
    <w:tmpl w:val="B0BCA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4F2B7CC">
      <w:start w:val="1"/>
      <w:numFmt w:val="decimal"/>
      <w:lvlText w:val="%2)"/>
      <w:lvlJc w:val="left"/>
      <w:pPr>
        <w:ind w:left="644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B1034"/>
    <w:multiLevelType w:val="hybridMultilevel"/>
    <w:tmpl w:val="8FD42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440AB"/>
    <w:multiLevelType w:val="hybridMultilevel"/>
    <w:tmpl w:val="209672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221E50"/>
    <w:multiLevelType w:val="hybridMultilevel"/>
    <w:tmpl w:val="7EB20D00"/>
    <w:lvl w:ilvl="0" w:tplc="869A20D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970F22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3DD1637"/>
    <w:multiLevelType w:val="hybridMultilevel"/>
    <w:tmpl w:val="CCBCBD66"/>
    <w:lvl w:ilvl="0" w:tplc="0415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3" w15:restartNumberingAfterBreak="0">
    <w:nsid w:val="24910F77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5FE42E2"/>
    <w:multiLevelType w:val="hybridMultilevel"/>
    <w:tmpl w:val="11787F94"/>
    <w:lvl w:ilvl="0" w:tplc="B150CE46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27686FF3"/>
    <w:multiLevelType w:val="multilevel"/>
    <w:tmpl w:val="CD641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680"/>
        </w:tabs>
        <w:ind w:left="680" w:hanging="567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607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29B422AF"/>
    <w:multiLevelType w:val="hybridMultilevel"/>
    <w:tmpl w:val="846A40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8700D7"/>
    <w:multiLevelType w:val="hybridMultilevel"/>
    <w:tmpl w:val="C6461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FA300E"/>
    <w:multiLevelType w:val="hybridMultilevel"/>
    <w:tmpl w:val="3D6A80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3D34CE"/>
    <w:multiLevelType w:val="hybridMultilevel"/>
    <w:tmpl w:val="E0BC40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D6504E"/>
    <w:multiLevelType w:val="hybridMultilevel"/>
    <w:tmpl w:val="707CA290"/>
    <w:lvl w:ilvl="0" w:tplc="1084F71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091D60"/>
    <w:multiLevelType w:val="hybridMultilevel"/>
    <w:tmpl w:val="E8D60B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695EC0"/>
    <w:multiLevelType w:val="hybridMultilevel"/>
    <w:tmpl w:val="BD003BFC"/>
    <w:lvl w:ilvl="0" w:tplc="9364D1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F1816"/>
    <w:multiLevelType w:val="hybridMultilevel"/>
    <w:tmpl w:val="F9A02D5C"/>
    <w:lvl w:ilvl="0" w:tplc="C02AA762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4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31191"/>
    <w:multiLevelType w:val="hybridMultilevel"/>
    <w:tmpl w:val="A31E5726"/>
    <w:lvl w:ilvl="0" w:tplc="4A76E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52056"/>
    <w:multiLevelType w:val="hybridMultilevel"/>
    <w:tmpl w:val="6F929A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294714"/>
    <w:multiLevelType w:val="hybridMultilevel"/>
    <w:tmpl w:val="615EF0F2"/>
    <w:lvl w:ilvl="0" w:tplc="2F309F74">
      <w:start w:val="1"/>
      <w:numFmt w:val="upperLetter"/>
      <w:lvlText w:val="%1)"/>
      <w:lvlJc w:val="left"/>
      <w:pPr>
        <w:ind w:left="786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21E0083"/>
    <w:multiLevelType w:val="hybridMultilevel"/>
    <w:tmpl w:val="3F6C9B4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AB2EB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F6E1E6">
      <w:start w:val="1"/>
      <w:numFmt w:val="decimal"/>
      <w:lvlText w:val="%3)"/>
      <w:lvlJc w:val="left"/>
      <w:pPr>
        <w:ind w:left="234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561A7127"/>
    <w:multiLevelType w:val="multilevel"/>
    <w:tmpl w:val="2486A4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83D5224"/>
    <w:multiLevelType w:val="hybridMultilevel"/>
    <w:tmpl w:val="04C2FB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3" w15:restartNumberingAfterBreak="0">
    <w:nsid w:val="5AA11B38"/>
    <w:multiLevelType w:val="hybridMultilevel"/>
    <w:tmpl w:val="783049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E38C2"/>
    <w:multiLevelType w:val="hybridMultilevel"/>
    <w:tmpl w:val="68EE0E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53275"/>
    <w:multiLevelType w:val="hybridMultilevel"/>
    <w:tmpl w:val="023613E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9B62DE7"/>
    <w:multiLevelType w:val="multilevel"/>
    <w:tmpl w:val="606EC6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04" w:hanging="1800"/>
      </w:pPr>
      <w:rPr>
        <w:rFonts w:hint="default"/>
      </w:rPr>
    </w:lvl>
  </w:abstractNum>
  <w:abstractNum w:abstractNumId="37" w15:restartNumberingAfterBreak="0">
    <w:nsid w:val="6A4C40FC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DC20C2A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84E0CAB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8BA4CDD"/>
    <w:multiLevelType w:val="hybridMultilevel"/>
    <w:tmpl w:val="6896C388"/>
    <w:lvl w:ilvl="0" w:tplc="6FF463C8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945213F"/>
    <w:multiLevelType w:val="multilevel"/>
    <w:tmpl w:val="76BC74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9"/>
  </w:num>
  <w:num w:numId="2">
    <w:abstractNumId w:val="12"/>
  </w:num>
  <w:num w:numId="3">
    <w:abstractNumId w:val="28"/>
  </w:num>
  <w:num w:numId="4">
    <w:abstractNumId w:val="32"/>
  </w:num>
  <w:num w:numId="5">
    <w:abstractNumId w:val="5"/>
  </w:num>
  <w:num w:numId="6">
    <w:abstractNumId w:val="35"/>
  </w:num>
  <w:num w:numId="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2"/>
    </w:lvlOverride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6"/>
  </w:num>
  <w:num w:numId="21">
    <w:abstractNumId w:val="22"/>
  </w:num>
  <w:num w:numId="22">
    <w:abstractNumId w:val="40"/>
  </w:num>
  <w:num w:numId="23">
    <w:abstractNumId w:val="31"/>
  </w:num>
  <w:num w:numId="24">
    <w:abstractNumId w:val="26"/>
  </w:num>
  <w:num w:numId="25">
    <w:abstractNumId w:val="24"/>
  </w:num>
  <w:num w:numId="26">
    <w:abstractNumId w:val="23"/>
  </w:num>
  <w:num w:numId="27">
    <w:abstractNumId w:val="15"/>
  </w:num>
  <w:num w:numId="28">
    <w:abstractNumId w:val="14"/>
  </w:num>
  <w:num w:numId="29">
    <w:abstractNumId w:val="34"/>
  </w:num>
  <w:num w:numId="30">
    <w:abstractNumId w:val="18"/>
  </w:num>
  <w:num w:numId="31">
    <w:abstractNumId w:val="36"/>
  </w:num>
  <w:num w:numId="32">
    <w:abstractNumId w:val="7"/>
  </w:num>
  <w:num w:numId="33">
    <w:abstractNumId w:val="3"/>
  </w:num>
  <w:num w:numId="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</w:num>
  <w:num w:numId="36">
    <w:abstractNumId w:val="8"/>
  </w:num>
  <w:num w:numId="37">
    <w:abstractNumId w:val="10"/>
  </w:num>
  <w:num w:numId="38">
    <w:abstractNumId w:val="0"/>
  </w:num>
  <w:num w:numId="39">
    <w:abstractNumId w:val="37"/>
  </w:num>
  <w:num w:numId="40">
    <w:abstractNumId w:val="4"/>
  </w:num>
  <w:num w:numId="41">
    <w:abstractNumId w:val="17"/>
  </w:num>
  <w:num w:numId="42">
    <w:abstractNumId w:val="21"/>
  </w:num>
  <w:num w:numId="43">
    <w:abstractNumId w:val="2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C1"/>
    <w:rsid w:val="0001645F"/>
    <w:rsid w:val="00016D55"/>
    <w:rsid w:val="00046CD0"/>
    <w:rsid w:val="00051B7C"/>
    <w:rsid w:val="00054FA3"/>
    <w:rsid w:val="00082899"/>
    <w:rsid w:val="00085E45"/>
    <w:rsid w:val="00095B74"/>
    <w:rsid w:val="000B3C60"/>
    <w:rsid w:val="000C094F"/>
    <w:rsid w:val="000F2A67"/>
    <w:rsid w:val="00106AA1"/>
    <w:rsid w:val="00116AEB"/>
    <w:rsid w:val="00126A81"/>
    <w:rsid w:val="00150BE4"/>
    <w:rsid w:val="00156F53"/>
    <w:rsid w:val="00157699"/>
    <w:rsid w:val="001674EF"/>
    <w:rsid w:val="0018076A"/>
    <w:rsid w:val="001834DA"/>
    <w:rsid w:val="00183AC6"/>
    <w:rsid w:val="001D2145"/>
    <w:rsid w:val="001D3FA7"/>
    <w:rsid w:val="001D69C6"/>
    <w:rsid w:val="001D7264"/>
    <w:rsid w:val="00204D2A"/>
    <w:rsid w:val="00226706"/>
    <w:rsid w:val="0023471B"/>
    <w:rsid w:val="00241CE8"/>
    <w:rsid w:val="00284010"/>
    <w:rsid w:val="00284B05"/>
    <w:rsid w:val="002A352A"/>
    <w:rsid w:val="002B1F73"/>
    <w:rsid w:val="002C6F3A"/>
    <w:rsid w:val="002D3A40"/>
    <w:rsid w:val="002F0CAE"/>
    <w:rsid w:val="00326D85"/>
    <w:rsid w:val="00335CC1"/>
    <w:rsid w:val="00351A1A"/>
    <w:rsid w:val="00353672"/>
    <w:rsid w:val="003757AF"/>
    <w:rsid w:val="0038231D"/>
    <w:rsid w:val="003971B0"/>
    <w:rsid w:val="00397408"/>
    <w:rsid w:val="003A5524"/>
    <w:rsid w:val="003B0B02"/>
    <w:rsid w:val="003B18FD"/>
    <w:rsid w:val="003C7524"/>
    <w:rsid w:val="003C7C9C"/>
    <w:rsid w:val="00442AFC"/>
    <w:rsid w:val="004433A3"/>
    <w:rsid w:val="004515DE"/>
    <w:rsid w:val="00451CA0"/>
    <w:rsid w:val="00471FE0"/>
    <w:rsid w:val="004816F5"/>
    <w:rsid w:val="00484A6D"/>
    <w:rsid w:val="00492109"/>
    <w:rsid w:val="004C5221"/>
    <w:rsid w:val="005013EB"/>
    <w:rsid w:val="0051037A"/>
    <w:rsid w:val="00512D73"/>
    <w:rsid w:val="005216E1"/>
    <w:rsid w:val="005255C6"/>
    <w:rsid w:val="00531F38"/>
    <w:rsid w:val="00537EDF"/>
    <w:rsid w:val="005472DB"/>
    <w:rsid w:val="00550F84"/>
    <w:rsid w:val="00577D35"/>
    <w:rsid w:val="005B0BA7"/>
    <w:rsid w:val="005C53F4"/>
    <w:rsid w:val="005D12C1"/>
    <w:rsid w:val="005F3845"/>
    <w:rsid w:val="00606771"/>
    <w:rsid w:val="006268EC"/>
    <w:rsid w:val="00633B68"/>
    <w:rsid w:val="0065461D"/>
    <w:rsid w:val="0065550A"/>
    <w:rsid w:val="0069533D"/>
    <w:rsid w:val="006A3AF3"/>
    <w:rsid w:val="006C16DA"/>
    <w:rsid w:val="00700E37"/>
    <w:rsid w:val="007025CD"/>
    <w:rsid w:val="007226AC"/>
    <w:rsid w:val="0072313B"/>
    <w:rsid w:val="00732C0C"/>
    <w:rsid w:val="00737CE9"/>
    <w:rsid w:val="00745BEC"/>
    <w:rsid w:val="0076021F"/>
    <w:rsid w:val="00774D1D"/>
    <w:rsid w:val="00780E22"/>
    <w:rsid w:val="00782F92"/>
    <w:rsid w:val="00793209"/>
    <w:rsid w:val="007955C8"/>
    <w:rsid w:val="007B63A0"/>
    <w:rsid w:val="007C7FCB"/>
    <w:rsid w:val="0080209D"/>
    <w:rsid w:val="00817899"/>
    <w:rsid w:val="00842627"/>
    <w:rsid w:val="00855E3F"/>
    <w:rsid w:val="0085745D"/>
    <w:rsid w:val="00861148"/>
    <w:rsid w:val="008A2886"/>
    <w:rsid w:val="008C21F7"/>
    <w:rsid w:val="008D0DF6"/>
    <w:rsid w:val="008F191F"/>
    <w:rsid w:val="009438E4"/>
    <w:rsid w:val="009549CB"/>
    <w:rsid w:val="00964A60"/>
    <w:rsid w:val="00971F30"/>
    <w:rsid w:val="009724AB"/>
    <w:rsid w:val="00980176"/>
    <w:rsid w:val="009852D4"/>
    <w:rsid w:val="009908F6"/>
    <w:rsid w:val="009B56DD"/>
    <w:rsid w:val="009F5D2C"/>
    <w:rsid w:val="00A53871"/>
    <w:rsid w:val="00A5724D"/>
    <w:rsid w:val="00A71983"/>
    <w:rsid w:val="00AB7260"/>
    <w:rsid w:val="00AD31D3"/>
    <w:rsid w:val="00AF4E17"/>
    <w:rsid w:val="00B30F83"/>
    <w:rsid w:val="00B36E8D"/>
    <w:rsid w:val="00B42A4E"/>
    <w:rsid w:val="00B820CC"/>
    <w:rsid w:val="00B83F32"/>
    <w:rsid w:val="00BB2363"/>
    <w:rsid w:val="00BD48C0"/>
    <w:rsid w:val="00C05B67"/>
    <w:rsid w:val="00C102A3"/>
    <w:rsid w:val="00C13F93"/>
    <w:rsid w:val="00C15970"/>
    <w:rsid w:val="00C26465"/>
    <w:rsid w:val="00C35DCD"/>
    <w:rsid w:val="00C36105"/>
    <w:rsid w:val="00C407B6"/>
    <w:rsid w:val="00C42C9C"/>
    <w:rsid w:val="00C5470E"/>
    <w:rsid w:val="00C71146"/>
    <w:rsid w:val="00C855E3"/>
    <w:rsid w:val="00C92BFD"/>
    <w:rsid w:val="00C941CB"/>
    <w:rsid w:val="00CA1EAE"/>
    <w:rsid w:val="00CA4653"/>
    <w:rsid w:val="00CC7E71"/>
    <w:rsid w:val="00CD736B"/>
    <w:rsid w:val="00CE566F"/>
    <w:rsid w:val="00D106FB"/>
    <w:rsid w:val="00D70A90"/>
    <w:rsid w:val="00D91B96"/>
    <w:rsid w:val="00DA18A8"/>
    <w:rsid w:val="00DC59F3"/>
    <w:rsid w:val="00DC70D0"/>
    <w:rsid w:val="00DC7B5E"/>
    <w:rsid w:val="00DF086D"/>
    <w:rsid w:val="00E24346"/>
    <w:rsid w:val="00E25BC4"/>
    <w:rsid w:val="00E26C83"/>
    <w:rsid w:val="00E32671"/>
    <w:rsid w:val="00E41309"/>
    <w:rsid w:val="00E533F1"/>
    <w:rsid w:val="00E56FB6"/>
    <w:rsid w:val="00E76534"/>
    <w:rsid w:val="00E82344"/>
    <w:rsid w:val="00E82A9F"/>
    <w:rsid w:val="00E846CA"/>
    <w:rsid w:val="00E9642F"/>
    <w:rsid w:val="00E979DD"/>
    <w:rsid w:val="00EB23E4"/>
    <w:rsid w:val="00EC02E4"/>
    <w:rsid w:val="00ED7603"/>
    <w:rsid w:val="00EE3A61"/>
    <w:rsid w:val="00EF0F2C"/>
    <w:rsid w:val="00F12694"/>
    <w:rsid w:val="00F13D72"/>
    <w:rsid w:val="00F25360"/>
    <w:rsid w:val="00F2604F"/>
    <w:rsid w:val="00F72D95"/>
    <w:rsid w:val="00F87F67"/>
    <w:rsid w:val="00F9287C"/>
    <w:rsid w:val="00F974DF"/>
    <w:rsid w:val="00FB76A5"/>
    <w:rsid w:val="00FC7188"/>
    <w:rsid w:val="00FE432E"/>
    <w:rsid w:val="00FF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5370F4-EF57-4E04-9A33-C96C7305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1309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basedOn w:val="Normalny"/>
    <w:next w:val="Normalny"/>
    <w:qFormat/>
    <w:rsid w:val="00E41309"/>
    <w:pPr>
      <w:keepNext/>
      <w:spacing w:before="360"/>
      <w:ind w:left="187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qFormat/>
    <w:rsid w:val="00E41309"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E41309"/>
    <w:pPr>
      <w:keepNext/>
      <w:jc w:val="center"/>
      <w:outlineLvl w:val="2"/>
    </w:pPr>
    <w:rPr>
      <w:b/>
      <w:bCs/>
      <w:i/>
      <w:iCs/>
      <w:sz w:val="36"/>
      <w:u w:val="single"/>
    </w:rPr>
  </w:style>
  <w:style w:type="paragraph" w:styleId="Nagwek4">
    <w:name w:val="heading 4"/>
    <w:basedOn w:val="Normalny"/>
    <w:next w:val="Normalny"/>
    <w:qFormat/>
    <w:rsid w:val="00E41309"/>
    <w:pPr>
      <w:keepNext/>
      <w:ind w:left="6372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qFormat/>
    <w:rsid w:val="00E41309"/>
    <w:pPr>
      <w:keepNext/>
      <w:ind w:left="426"/>
      <w:jc w:val="both"/>
      <w:outlineLvl w:val="4"/>
    </w:pPr>
    <w:rPr>
      <w:sz w:val="26"/>
    </w:rPr>
  </w:style>
  <w:style w:type="paragraph" w:styleId="Nagwek6">
    <w:name w:val="heading 6"/>
    <w:basedOn w:val="Normalny"/>
    <w:next w:val="Normalny"/>
    <w:qFormat/>
    <w:rsid w:val="00E41309"/>
    <w:pPr>
      <w:keepNext/>
      <w:jc w:val="center"/>
      <w:outlineLvl w:val="5"/>
    </w:pPr>
    <w:rPr>
      <w:sz w:val="26"/>
    </w:rPr>
  </w:style>
  <w:style w:type="paragraph" w:styleId="Nagwek7">
    <w:name w:val="heading 7"/>
    <w:basedOn w:val="Normalny"/>
    <w:next w:val="Normalny"/>
    <w:qFormat/>
    <w:rsid w:val="00E41309"/>
    <w:pPr>
      <w:keepNext/>
      <w:outlineLvl w:val="6"/>
    </w:pPr>
    <w:rPr>
      <w:b/>
      <w:bCs/>
      <w:sz w:val="26"/>
    </w:rPr>
  </w:style>
  <w:style w:type="paragraph" w:styleId="Nagwek8">
    <w:name w:val="heading 8"/>
    <w:basedOn w:val="Normalny"/>
    <w:next w:val="Normalny"/>
    <w:qFormat/>
    <w:rsid w:val="00E41309"/>
    <w:pPr>
      <w:keepNext/>
      <w:ind w:left="284"/>
      <w:jc w:val="both"/>
      <w:outlineLvl w:val="7"/>
    </w:pPr>
    <w:rPr>
      <w:sz w:val="26"/>
    </w:rPr>
  </w:style>
  <w:style w:type="paragraph" w:styleId="Nagwek9">
    <w:name w:val="heading 9"/>
    <w:basedOn w:val="Normalny"/>
    <w:next w:val="Normalny"/>
    <w:qFormat/>
    <w:rsid w:val="00E41309"/>
    <w:pPr>
      <w:keepNext/>
      <w:jc w:val="center"/>
      <w:outlineLvl w:val="8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41309"/>
    <w:rPr>
      <w:sz w:val="28"/>
    </w:rPr>
  </w:style>
  <w:style w:type="paragraph" w:styleId="Legenda">
    <w:name w:val="caption"/>
    <w:basedOn w:val="Normalny"/>
    <w:next w:val="Normalny"/>
    <w:qFormat/>
    <w:rsid w:val="00E41309"/>
    <w:pPr>
      <w:ind w:left="5812"/>
    </w:pPr>
    <w:rPr>
      <w:b/>
      <w:bCs/>
      <w:sz w:val="28"/>
    </w:rPr>
  </w:style>
  <w:style w:type="paragraph" w:styleId="Tekstpodstawowywcity">
    <w:name w:val="Body Text Indent"/>
    <w:basedOn w:val="Normalny"/>
    <w:semiHidden/>
    <w:rsid w:val="00E41309"/>
    <w:pPr>
      <w:ind w:left="5812"/>
    </w:pPr>
    <w:rPr>
      <w:b/>
      <w:bCs/>
      <w:sz w:val="28"/>
    </w:rPr>
  </w:style>
  <w:style w:type="paragraph" w:styleId="Tekstpodstawowywcity2">
    <w:name w:val="Body Text Indent 2"/>
    <w:basedOn w:val="Normalny"/>
    <w:semiHidden/>
    <w:rsid w:val="00E41309"/>
    <w:pPr>
      <w:ind w:left="426"/>
      <w:jc w:val="both"/>
    </w:pPr>
    <w:rPr>
      <w:sz w:val="26"/>
    </w:rPr>
  </w:style>
  <w:style w:type="paragraph" w:styleId="Stopka">
    <w:name w:val="footer"/>
    <w:basedOn w:val="Normalny"/>
    <w:semiHidden/>
    <w:rsid w:val="00E41309"/>
    <w:pPr>
      <w:tabs>
        <w:tab w:val="center" w:pos="4536"/>
        <w:tab w:val="right" w:pos="9072"/>
      </w:tabs>
      <w:textAlignment w:val="auto"/>
    </w:pPr>
    <w:rPr>
      <w:rFonts w:ascii="MS Sans Serif" w:hAnsi="MS Sans Serif"/>
      <w:lang w:val="en-US"/>
    </w:rPr>
  </w:style>
  <w:style w:type="character" w:styleId="Numerstrony">
    <w:name w:val="page number"/>
    <w:basedOn w:val="Domylnaczcionkaakapitu"/>
    <w:semiHidden/>
    <w:rsid w:val="00E41309"/>
  </w:style>
  <w:style w:type="paragraph" w:styleId="Tekstpodstawowy2">
    <w:name w:val="Body Text 2"/>
    <w:basedOn w:val="Normalny"/>
    <w:semiHidden/>
    <w:rsid w:val="00E41309"/>
    <w:pPr>
      <w:jc w:val="center"/>
    </w:pPr>
    <w:rPr>
      <w:sz w:val="28"/>
    </w:rPr>
  </w:style>
  <w:style w:type="character" w:styleId="Hipercze">
    <w:name w:val="Hyperlink"/>
    <w:semiHidden/>
    <w:rsid w:val="00E41309"/>
    <w:rPr>
      <w:color w:val="0000FF"/>
      <w:u w:val="single"/>
    </w:rPr>
  </w:style>
  <w:style w:type="paragraph" w:styleId="Tekstpodstawowy3">
    <w:name w:val="Body Text 3"/>
    <w:basedOn w:val="Normalny"/>
    <w:semiHidden/>
    <w:rsid w:val="00E41309"/>
    <w:pPr>
      <w:jc w:val="both"/>
    </w:pPr>
    <w:rPr>
      <w:sz w:val="26"/>
    </w:rPr>
  </w:style>
  <w:style w:type="paragraph" w:styleId="Tekstpodstawowywcity3">
    <w:name w:val="Body Text Indent 3"/>
    <w:basedOn w:val="Normalny"/>
    <w:semiHidden/>
    <w:rsid w:val="00E41309"/>
    <w:pPr>
      <w:ind w:left="284"/>
      <w:jc w:val="both"/>
    </w:pPr>
    <w:rPr>
      <w:sz w:val="26"/>
    </w:rPr>
  </w:style>
  <w:style w:type="paragraph" w:styleId="Tekstblokowy">
    <w:name w:val="Block Text"/>
    <w:basedOn w:val="Normalny"/>
    <w:semiHidden/>
    <w:rsid w:val="00E41309"/>
    <w:pPr>
      <w:overflowPunct/>
      <w:autoSpaceDE/>
      <w:autoSpaceDN/>
      <w:adjustRightInd/>
      <w:spacing w:line="260" w:lineRule="auto"/>
      <w:ind w:left="360" w:right="660" w:hanging="360"/>
      <w:jc w:val="both"/>
      <w:textAlignment w:val="auto"/>
    </w:pPr>
    <w:rPr>
      <w:sz w:val="26"/>
      <w:szCs w:val="24"/>
    </w:rPr>
  </w:style>
  <w:style w:type="paragraph" w:styleId="Nagwek">
    <w:name w:val="header"/>
    <w:basedOn w:val="Normalny"/>
    <w:semiHidden/>
    <w:rsid w:val="00E41309"/>
    <w:pPr>
      <w:tabs>
        <w:tab w:val="center" w:pos="4536"/>
        <w:tab w:val="right" w:pos="9072"/>
      </w:tabs>
      <w:overflowPunct/>
      <w:adjustRightInd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037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1037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unhideWhenUsed/>
    <w:rsid w:val="00655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65550A"/>
    <w:pPr>
      <w:widowControl w:val="0"/>
      <w:overflowPunct/>
      <w:autoSpaceDE/>
      <w:autoSpaceDN/>
      <w:adjustRightInd/>
      <w:snapToGrid w:val="0"/>
      <w:jc w:val="center"/>
      <w:textAlignment w:val="auto"/>
    </w:pPr>
    <w:rPr>
      <w:b/>
      <w:sz w:val="28"/>
    </w:rPr>
  </w:style>
  <w:style w:type="character" w:customStyle="1" w:styleId="TytuZnak">
    <w:name w:val="Tytuł Znak"/>
    <w:link w:val="Tytu"/>
    <w:rsid w:val="0065550A"/>
    <w:rPr>
      <w:b/>
      <w:sz w:val="28"/>
    </w:rPr>
  </w:style>
  <w:style w:type="paragraph" w:styleId="Akapitzlist">
    <w:name w:val="List Paragraph"/>
    <w:basedOn w:val="Normalny"/>
    <w:uiPriority w:val="34"/>
    <w:qFormat/>
    <w:rsid w:val="0065550A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Standardowy0">
    <w:name w:val="Standardowy$."/>
    <w:rsid w:val="0065550A"/>
    <w:pPr>
      <w:widowControl w:val="0"/>
    </w:pPr>
    <w:rPr>
      <w:sz w:val="24"/>
    </w:rPr>
  </w:style>
  <w:style w:type="paragraph" w:customStyle="1" w:styleId="Styl">
    <w:name w:val="Styl"/>
    <w:rsid w:val="0065550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acownik\Dane%20aplikacji\Microsoft\Szablony\PBP-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PBP-Logo</Template>
  <TotalTime>8</TotalTime>
  <Pages>1</Pages>
  <Words>122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PBP szablon</vt:lpstr>
    </vt:vector>
  </TitlesOfParts>
  <Company>WBP Sieradz</Company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PBP szablon</dc:title>
  <dc:subject/>
  <dc:creator>Lucyna Podsiadła</dc:creator>
  <cp:keywords/>
  <dc:description/>
  <cp:lastModifiedBy>Michał Piłka</cp:lastModifiedBy>
  <cp:revision>6</cp:revision>
  <cp:lastPrinted>2016-10-26T08:42:00Z</cp:lastPrinted>
  <dcterms:created xsi:type="dcterms:W3CDTF">2016-10-26T08:35:00Z</dcterms:created>
  <dcterms:modified xsi:type="dcterms:W3CDTF">2018-10-09T08:12:00Z</dcterms:modified>
</cp:coreProperties>
</file>